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123A2" w14:textId="77777777" w:rsidR="006718B5" w:rsidRDefault="00570F28" w:rsidP="0064531E">
      <w:pPr>
        <w:pStyle w:val="Textkursiv"/>
        <w:rPr>
          <w:rFonts w:ascii="Osaka" w:eastAsia="Osaka" w:cs="Osaka"/>
          <w:sz w:val="2"/>
          <w:szCs w:val="2"/>
        </w:rPr>
      </w:pPr>
      <w:r>
        <w:rPr>
          <w:noProof/>
          <w:lang w:eastAsia="de-DE"/>
        </w:rPr>
        <w:drawing>
          <wp:anchor distT="114300" distB="114300" distL="114300" distR="114300" simplePos="0" relativeHeight="251658240" behindDoc="1" locked="0" layoutInCell="0" allowOverlap="1" wp14:anchorId="600A5EEF" wp14:editId="08E8EC77">
            <wp:simplePos x="0" y="0"/>
            <wp:positionH relativeFrom="margin">
              <wp:posOffset>6336791</wp:posOffset>
            </wp:positionH>
            <wp:positionV relativeFrom="margin">
              <wp:posOffset>9489694</wp:posOffset>
            </wp:positionV>
            <wp:extent cx="868679" cy="88696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114300" distB="114300" distL="114300" distR="114300" simplePos="0" relativeHeight="15" behindDoc="0" locked="0" layoutInCell="0" allowOverlap="1" wp14:anchorId="6AC44B73" wp14:editId="078F59CA">
                <wp:simplePos x="0" y="0"/>
                <wp:positionH relativeFrom="margin">
                  <wp:posOffset>828000</wp:posOffset>
                </wp:positionH>
                <wp:positionV relativeFrom="margin">
                  <wp:posOffset>10098700</wp:posOffset>
                </wp:positionV>
                <wp:extent cx="707999" cy="157199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99" cy="1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208C7" w14:textId="77777777" w:rsidR="006718B5" w:rsidRDefault="00570F28">
                            <w:pPr>
                              <w:pStyle w:val="BriefSeitenzahl"/>
                            </w:pPr>
                            <w:proofErr w:type="spellStart"/>
                            <w:r>
                              <w:t>Seite</w:t>
                            </w:r>
                            <w:proofErr w:type="spellEnd"/>
                            <w:r>
                              <w:t xml:space="preserve"> 1/2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C44B73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65.2pt;margin-top:795.15pt;width:55.75pt;height:12.4pt;z-index:15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" o:allowincell="f" filled="f" stroked="f">
                <v:textbox inset="0,0,0,0">
                  <w:txbxContent>
                    <w:p w14:paraId="0B4208C7" w14:textId="77777777" w:rsidR="006718B5" w:rsidRDefault="00570F28">
                      <w:pPr>
                        <w:pStyle w:val="BriefSeitenzahl"/>
                      </w:pPr>
                      <w:proofErr w:type="spellStart"/>
                      <w:r>
                        <w:t>Seite</w:t>
                      </w:r>
                      <w:proofErr w:type="spellEnd"/>
                      <w:r>
                        <w:t xml:space="preserve"> 1/2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114300" distB="114300" distL="114300" distR="114300" simplePos="0" relativeHeight="25" behindDoc="0" locked="0" layoutInCell="0" allowOverlap="1" wp14:anchorId="21745A26" wp14:editId="07B32D63">
                <wp:simplePos x="0" y="0"/>
                <wp:positionH relativeFrom="margin">
                  <wp:posOffset>4320000</wp:posOffset>
                </wp:positionH>
                <wp:positionV relativeFrom="margin">
                  <wp:posOffset>4155100</wp:posOffset>
                </wp:positionV>
                <wp:extent cx="1656000" cy="179999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1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FB112" w14:textId="77777777" w:rsidR="006718B5" w:rsidRDefault="006718B5">
                            <w:pPr>
                              <w:pStyle w:val="TextDatum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45A26" id="TextBox 26" o:spid="_x0000_s1027" type="#_x0000_t202" style="position:absolute;margin-left:340.15pt;margin-top:327.15pt;width:130.4pt;height:14.15pt;z-index:25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" o:allowincell="f" filled="f" stroked="f">
                <v:textbox inset="0,0,0,0">
                  <w:txbxContent>
                    <w:p w14:paraId="5ACFB112" w14:textId="77777777" w:rsidR="006718B5" w:rsidRDefault="006718B5">
                      <w:pPr>
                        <w:pStyle w:val="TextDatum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610399" w14:textId="77777777" w:rsidR="0063112C" w:rsidRDefault="0063112C" w:rsidP="0063112C">
      <w:pPr>
        <w:pStyle w:val="Betreff"/>
        <w:rPr>
          <w:sz w:val="22"/>
          <w:szCs w:val="22"/>
          <w:lang w:val="de-DE"/>
        </w:rPr>
      </w:pPr>
      <w:r w:rsidRPr="000F67CA">
        <w:rPr>
          <w:sz w:val="22"/>
          <w:szCs w:val="22"/>
          <w:lang w:val="de-DE"/>
        </w:rPr>
        <w:t xml:space="preserve">Einwilligung in die Verwendung der Daten gemäß Artikel 6 </w:t>
      </w:r>
      <w:r w:rsidR="0057636B">
        <w:rPr>
          <w:sz w:val="22"/>
          <w:szCs w:val="22"/>
          <w:lang w:val="de-DE"/>
        </w:rPr>
        <w:t xml:space="preserve">Abs. 1 </w:t>
      </w:r>
      <w:proofErr w:type="spellStart"/>
      <w:r w:rsidR="0057636B">
        <w:rPr>
          <w:sz w:val="22"/>
          <w:szCs w:val="22"/>
          <w:lang w:val="de-DE"/>
        </w:rPr>
        <w:t>lit</w:t>
      </w:r>
      <w:proofErr w:type="spellEnd"/>
      <w:r w:rsidR="0057636B">
        <w:rPr>
          <w:sz w:val="22"/>
          <w:szCs w:val="22"/>
          <w:lang w:val="de-DE"/>
        </w:rPr>
        <w:t xml:space="preserve">. a </w:t>
      </w:r>
      <w:r w:rsidRPr="000F67CA">
        <w:rPr>
          <w:sz w:val="22"/>
          <w:szCs w:val="22"/>
          <w:lang w:val="de-DE"/>
        </w:rPr>
        <w:t>DS</w:t>
      </w:r>
      <w:r w:rsidR="0057636B">
        <w:rPr>
          <w:sz w:val="22"/>
          <w:szCs w:val="22"/>
          <w:lang w:val="de-DE"/>
        </w:rPr>
        <w:t>-</w:t>
      </w:r>
      <w:r w:rsidRPr="000F67CA">
        <w:rPr>
          <w:sz w:val="22"/>
          <w:szCs w:val="22"/>
          <w:lang w:val="de-DE"/>
        </w:rPr>
        <w:t>GVO</w:t>
      </w:r>
      <w:r w:rsidR="006E1D92" w:rsidRPr="000F67CA">
        <w:rPr>
          <w:sz w:val="22"/>
          <w:szCs w:val="22"/>
          <w:lang w:val="de-DE"/>
        </w:rPr>
        <w:t xml:space="preserve"> (Datenschutzgrundverordnung)</w:t>
      </w:r>
    </w:p>
    <w:p w14:paraId="42D3E743" w14:textId="77777777" w:rsidR="00F67F40" w:rsidRPr="000F67CA" w:rsidRDefault="00F67F40" w:rsidP="0063112C">
      <w:pPr>
        <w:pStyle w:val="Betreff"/>
        <w:rPr>
          <w:sz w:val="22"/>
          <w:szCs w:val="22"/>
          <w:lang w:val="de-DE"/>
        </w:rPr>
      </w:pPr>
    </w:p>
    <w:p w14:paraId="565BD7A5" w14:textId="77777777" w:rsidR="0063112C" w:rsidRDefault="0063112C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 w:rsidRPr="0063112C">
        <w:rPr>
          <w:rFonts w:ascii="Calibri Light" w:hAnsi="Calibri Light"/>
          <w:sz w:val="22"/>
          <w:szCs w:val="22"/>
          <w:lang w:val="de-DE"/>
        </w:rPr>
        <w:t xml:space="preserve">Ich bin damit einverstanden, dass die von mir unten angegebenen Daten vom </w:t>
      </w:r>
      <w:r w:rsidR="00185D0D">
        <w:rPr>
          <w:rFonts w:ascii="Calibri Light" w:hAnsi="Calibri Light"/>
          <w:sz w:val="22"/>
          <w:szCs w:val="22"/>
          <w:lang w:val="de-DE"/>
        </w:rPr>
        <w:t xml:space="preserve">Wirtschaftswissenschaftlichen Club (WWC) und vom </w:t>
      </w:r>
      <w:r w:rsidRPr="0063112C">
        <w:rPr>
          <w:rFonts w:ascii="Calibri Light" w:hAnsi="Calibri Light"/>
          <w:sz w:val="22"/>
          <w:szCs w:val="22"/>
          <w:lang w:val="de-DE"/>
        </w:rPr>
        <w:t xml:space="preserve">Institut für Weltwirtschaft (IfW) dazu verwendet werden, mich über Neuigkeiten und Veranstaltungen </w:t>
      </w:r>
      <w:r w:rsidR="00185D0D">
        <w:rPr>
          <w:rFonts w:ascii="Calibri Light" w:hAnsi="Calibri Light"/>
          <w:sz w:val="22"/>
          <w:szCs w:val="22"/>
          <w:lang w:val="de-DE"/>
        </w:rPr>
        <w:t xml:space="preserve">des WWC und </w:t>
      </w:r>
      <w:r w:rsidRPr="0063112C">
        <w:rPr>
          <w:rFonts w:ascii="Calibri Light" w:hAnsi="Calibri Light"/>
          <w:sz w:val="22"/>
          <w:szCs w:val="22"/>
          <w:lang w:val="de-DE"/>
        </w:rPr>
        <w:t xml:space="preserve">des IfW zu informieren. </w:t>
      </w:r>
      <w:r w:rsidR="0057636B">
        <w:rPr>
          <w:rFonts w:ascii="Calibri Light" w:hAnsi="Calibri Light"/>
          <w:sz w:val="22"/>
          <w:szCs w:val="22"/>
          <w:lang w:val="de-DE"/>
        </w:rPr>
        <w:t xml:space="preserve">Dies erfolgt </w:t>
      </w:r>
      <w:r w:rsidRPr="0063112C">
        <w:rPr>
          <w:rFonts w:ascii="Calibri Light" w:hAnsi="Calibri Light"/>
          <w:sz w:val="22"/>
          <w:szCs w:val="22"/>
          <w:lang w:val="de-DE"/>
        </w:rPr>
        <w:t>in der Regel über E-Mail und Post. Einladungen zu Veranstaltungen sowie Terminvereinbarungen können zudem telefonisch erfolgen</w:t>
      </w:r>
      <w:r w:rsidR="006E1D92">
        <w:rPr>
          <w:rFonts w:ascii="Calibri Light" w:hAnsi="Calibri Light"/>
          <w:sz w:val="22"/>
          <w:szCs w:val="22"/>
          <w:lang w:val="de-DE"/>
        </w:rPr>
        <w:t>.</w:t>
      </w:r>
      <w:r w:rsidR="00F67F40">
        <w:rPr>
          <w:rFonts w:ascii="Calibri Light" w:hAnsi="Calibri Light"/>
          <w:sz w:val="22"/>
          <w:szCs w:val="22"/>
          <w:lang w:val="de-DE"/>
        </w:rPr>
        <w:t xml:space="preserve"> </w:t>
      </w:r>
      <w:r w:rsidRPr="0063112C">
        <w:rPr>
          <w:rFonts w:ascii="Calibri Light" w:hAnsi="Calibri Light"/>
          <w:sz w:val="22"/>
          <w:szCs w:val="22"/>
          <w:lang w:val="de-DE"/>
        </w:rPr>
        <w:t>Zu diesem Zweck verarbeitet das IfW die von mir angegebenen personenbezogenen Daten, eine Weitergabe an Dritte findet nicht statt.</w:t>
      </w:r>
    </w:p>
    <w:p w14:paraId="1C6CBAC5" w14:textId="77777777" w:rsidR="00F67F40" w:rsidRPr="0063112C" w:rsidRDefault="00F67F40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</w:p>
    <w:p w14:paraId="1245EBA4" w14:textId="77777777" w:rsidR="0063112C" w:rsidRPr="0063112C" w:rsidRDefault="00E70F61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 w:rsidRPr="00E70F61">
        <w:rPr>
          <w:rFonts w:ascii="Calibri Light" w:hAnsi="Calibri Light"/>
          <w:sz w:val="22"/>
          <w:szCs w:val="22"/>
          <w:lang w:val="de-DE"/>
        </w:rPr>
        <w:t>I</w:t>
      </w:r>
      <w:r w:rsidR="0063112C" w:rsidRPr="0063112C">
        <w:rPr>
          <w:rFonts w:ascii="Calibri Light" w:hAnsi="Calibri Light"/>
          <w:sz w:val="22"/>
          <w:szCs w:val="22"/>
          <w:lang w:val="de-DE"/>
        </w:rPr>
        <w:t>ch erteile diese Einwilligung freiwillig.</w:t>
      </w:r>
    </w:p>
    <w:p w14:paraId="1F6D9E6A" w14:textId="77777777" w:rsidR="0063112C" w:rsidRPr="0063112C" w:rsidRDefault="0063112C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</w:p>
    <w:p w14:paraId="4B6305F3" w14:textId="77777777" w:rsidR="0063112C" w:rsidRPr="0063112C" w:rsidRDefault="0063112C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 w:rsidRPr="0063112C">
        <w:rPr>
          <w:rFonts w:ascii="Calibri Light" w:hAnsi="Calibri Light"/>
          <w:sz w:val="22"/>
          <w:szCs w:val="22"/>
          <w:lang w:val="de-DE"/>
        </w:rPr>
        <w:t>Ich bin gemäß Artikel 15 DS</w:t>
      </w:r>
      <w:r w:rsidR="0057636B">
        <w:rPr>
          <w:rFonts w:ascii="Calibri Light" w:hAnsi="Calibri Light"/>
          <w:sz w:val="22"/>
          <w:szCs w:val="22"/>
          <w:lang w:val="de-DE"/>
        </w:rPr>
        <w:t>-</w:t>
      </w:r>
      <w:r w:rsidRPr="0063112C">
        <w:rPr>
          <w:rFonts w:ascii="Calibri Light" w:hAnsi="Calibri Light"/>
          <w:sz w:val="22"/>
          <w:szCs w:val="22"/>
          <w:lang w:val="de-DE"/>
        </w:rPr>
        <w:t xml:space="preserve">GVO berechtigt, </w:t>
      </w:r>
      <w:r w:rsidR="0070345C">
        <w:rPr>
          <w:rFonts w:ascii="Calibri Light" w:hAnsi="Calibri Light"/>
          <w:sz w:val="22"/>
          <w:szCs w:val="22"/>
          <w:lang w:val="de-DE"/>
        </w:rPr>
        <w:t>vom</w:t>
      </w:r>
      <w:r w:rsidRPr="0063112C">
        <w:rPr>
          <w:rFonts w:ascii="Calibri Light" w:hAnsi="Calibri Light"/>
          <w:sz w:val="22"/>
          <w:szCs w:val="22"/>
          <w:lang w:val="de-DE"/>
        </w:rPr>
        <w:t xml:space="preserve"> IfW eine Auskunft zu den zu meiner Person gespeicherten Daten zu </w:t>
      </w:r>
      <w:r w:rsidR="0070345C">
        <w:rPr>
          <w:rFonts w:ascii="Calibri Light" w:hAnsi="Calibri Light"/>
          <w:sz w:val="22"/>
          <w:szCs w:val="22"/>
          <w:lang w:val="de-DE"/>
        </w:rPr>
        <w:t>erhalten</w:t>
      </w:r>
      <w:r w:rsidRPr="0063112C">
        <w:rPr>
          <w:rFonts w:ascii="Calibri Light" w:hAnsi="Calibri Light"/>
          <w:sz w:val="22"/>
          <w:szCs w:val="22"/>
          <w:lang w:val="de-DE"/>
        </w:rPr>
        <w:t>. Gemäß Artikel 17 ff DS</w:t>
      </w:r>
      <w:r w:rsidR="0057636B">
        <w:rPr>
          <w:rFonts w:ascii="Calibri Light" w:hAnsi="Calibri Light"/>
          <w:sz w:val="22"/>
          <w:szCs w:val="22"/>
          <w:lang w:val="de-DE"/>
        </w:rPr>
        <w:t>-</w:t>
      </w:r>
      <w:r w:rsidRPr="0063112C">
        <w:rPr>
          <w:rFonts w:ascii="Calibri Light" w:hAnsi="Calibri Light"/>
          <w:sz w:val="22"/>
          <w:szCs w:val="22"/>
          <w:lang w:val="de-DE"/>
        </w:rPr>
        <w:t>GVO kann ich ebenfalls die Berichtigung, Löschung und Sperrung einzelner oder der gesamten personen</w:t>
      </w:r>
      <w:r w:rsidR="00F67F40">
        <w:rPr>
          <w:rFonts w:ascii="Calibri Light" w:hAnsi="Calibri Light"/>
          <w:sz w:val="22"/>
          <w:szCs w:val="22"/>
          <w:lang w:val="de-DE"/>
        </w:rPr>
        <w:softHyphen/>
      </w:r>
      <w:r w:rsidRPr="0063112C">
        <w:rPr>
          <w:rFonts w:ascii="Calibri Light" w:hAnsi="Calibri Light"/>
          <w:sz w:val="22"/>
          <w:szCs w:val="22"/>
          <w:lang w:val="de-DE"/>
        </w:rPr>
        <w:t>bezogenen Daten verlangen.</w:t>
      </w:r>
    </w:p>
    <w:p w14:paraId="30E81305" w14:textId="77777777" w:rsidR="0063112C" w:rsidRPr="0063112C" w:rsidRDefault="0063112C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 w:rsidRPr="0063112C">
        <w:rPr>
          <w:rFonts w:ascii="Calibri Light" w:hAnsi="Calibri Light"/>
          <w:sz w:val="22"/>
          <w:szCs w:val="22"/>
          <w:lang w:val="de-DE"/>
        </w:rPr>
        <w:t>Darüber hinaus kann ich jederzeit ohne Angabe von Gründen von meinem Widerspruchs</w:t>
      </w:r>
      <w:r w:rsidR="00F67F40">
        <w:rPr>
          <w:rFonts w:ascii="Calibri Light" w:hAnsi="Calibri Light"/>
          <w:sz w:val="22"/>
          <w:szCs w:val="22"/>
          <w:lang w:val="de-DE"/>
        </w:rPr>
        <w:softHyphen/>
      </w:r>
      <w:r w:rsidRPr="0063112C">
        <w:rPr>
          <w:rFonts w:ascii="Calibri Light" w:hAnsi="Calibri Light"/>
          <w:sz w:val="22"/>
          <w:szCs w:val="22"/>
          <w:lang w:val="de-DE"/>
        </w:rPr>
        <w:t>recht gemäß Artikel 21 DS</w:t>
      </w:r>
      <w:r w:rsidR="0057636B">
        <w:rPr>
          <w:rFonts w:ascii="Calibri Light" w:hAnsi="Calibri Light"/>
          <w:sz w:val="22"/>
          <w:szCs w:val="22"/>
          <w:lang w:val="de-DE"/>
        </w:rPr>
        <w:t>-</w:t>
      </w:r>
      <w:r w:rsidRPr="0063112C">
        <w:rPr>
          <w:rFonts w:ascii="Calibri Light" w:hAnsi="Calibri Light"/>
          <w:sz w:val="22"/>
          <w:szCs w:val="22"/>
          <w:lang w:val="de-DE"/>
        </w:rPr>
        <w:t xml:space="preserve">GVO Gebrauch machen und die erteilte Einwilligungserklärung mit Wirkung für die Zukunft abändern oder widerrufen. </w:t>
      </w:r>
    </w:p>
    <w:p w14:paraId="522E7531" w14:textId="77777777" w:rsidR="00F26395" w:rsidRDefault="0063112C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 w:rsidRPr="0063112C">
        <w:rPr>
          <w:rFonts w:ascii="Calibri Light" w:hAnsi="Calibri Light"/>
          <w:sz w:val="22"/>
          <w:szCs w:val="22"/>
          <w:lang w:val="de-DE"/>
        </w:rPr>
        <w:t>Den Widerruf richte ich postalisch, per E-Mail oder telefonisch an das IfW unter der genannten Adresse. Es entstehen dabei keine anderen Kosten als die Übermittlungskosten.</w:t>
      </w:r>
    </w:p>
    <w:p w14:paraId="5B52B27D" w14:textId="77777777" w:rsidR="00F67F40" w:rsidRDefault="00F67F40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</w:p>
    <w:p w14:paraId="0E964F83" w14:textId="77777777" w:rsidR="00F67F40" w:rsidRDefault="00F26395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r>
        <w:rPr>
          <w:rFonts w:ascii="Calibri Light" w:hAnsi="Calibri Light"/>
          <w:sz w:val="22"/>
          <w:szCs w:val="22"/>
          <w:lang w:val="de-DE"/>
        </w:rPr>
        <w:t xml:space="preserve">Weitere Informationen zum Datenschutz des IfW finde ich unter: </w:t>
      </w:r>
    </w:p>
    <w:p w14:paraId="37750FDC" w14:textId="77777777" w:rsidR="00F26395" w:rsidRPr="0063112C" w:rsidRDefault="00000000" w:rsidP="006E1D92">
      <w:pPr>
        <w:jc w:val="both"/>
        <w:rPr>
          <w:rFonts w:ascii="Calibri Light" w:hAnsi="Calibri Light"/>
          <w:sz w:val="22"/>
          <w:szCs w:val="22"/>
          <w:lang w:val="de-DE"/>
        </w:rPr>
      </w:pPr>
      <w:hyperlink r:id="rId8" w:history="1">
        <w:r w:rsidR="00F67F40" w:rsidRPr="00BC3C25">
          <w:rPr>
            <w:rStyle w:val="Hyperlink"/>
            <w:rFonts w:ascii="Calibri Light" w:hAnsi="Calibri Light"/>
            <w:sz w:val="22"/>
            <w:szCs w:val="22"/>
            <w:lang w:val="de-DE"/>
          </w:rPr>
          <w:t>www.ifw-kiel.de/de/datenschutz/</w:t>
        </w:r>
      </w:hyperlink>
      <w:r w:rsidR="00F67F40">
        <w:rPr>
          <w:rFonts w:ascii="Calibri Light" w:hAnsi="Calibri Light"/>
          <w:sz w:val="22"/>
          <w:szCs w:val="22"/>
          <w:lang w:val="de-DE"/>
        </w:rPr>
        <w:t xml:space="preserve"> </w:t>
      </w:r>
    </w:p>
    <w:p w14:paraId="20EE3866" w14:textId="77777777" w:rsidR="0063112C" w:rsidRDefault="0063112C" w:rsidP="006E1D92">
      <w:pPr>
        <w:jc w:val="both"/>
        <w:rPr>
          <w:rFonts w:ascii="Calibri Light" w:hAnsi="Calibri Light"/>
          <w:lang w:val="de-DE"/>
        </w:rPr>
      </w:pPr>
    </w:p>
    <w:p w14:paraId="6DF673D9" w14:textId="77777777" w:rsidR="00F26395" w:rsidRDefault="00F26395" w:rsidP="006E1D92">
      <w:pPr>
        <w:jc w:val="both"/>
        <w:rPr>
          <w:rFonts w:ascii="Calibri Light" w:hAnsi="Calibri Light"/>
          <w:lang w:val="de-DE"/>
        </w:rPr>
      </w:pPr>
    </w:p>
    <w:p w14:paraId="22C74106" w14:textId="77777777" w:rsidR="00F26395" w:rsidRDefault="00F26395" w:rsidP="006E1D92">
      <w:pPr>
        <w:jc w:val="both"/>
        <w:rPr>
          <w:rFonts w:ascii="Calibri Light" w:hAnsi="Calibri Light"/>
          <w:lang w:val="de-DE"/>
        </w:rPr>
      </w:pPr>
    </w:p>
    <w:p w14:paraId="511639F4" w14:textId="77777777" w:rsidR="0063112C" w:rsidRPr="0063112C" w:rsidRDefault="0063112C" w:rsidP="0063112C">
      <w:pPr>
        <w:jc w:val="both"/>
        <w:rPr>
          <w:rFonts w:ascii="Calibri Light" w:hAnsi="Calibri Light"/>
          <w:lang w:val="de-DE"/>
        </w:rPr>
      </w:pPr>
      <w:r w:rsidRPr="0063112C">
        <w:rPr>
          <w:rFonts w:ascii="Calibri Light" w:hAnsi="Calibri Light"/>
          <w:lang w:val="de-DE"/>
        </w:rPr>
        <w:t>Institut für Weltwirtschaft</w:t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57636B">
        <w:rPr>
          <w:rFonts w:ascii="Calibri Light" w:hAnsi="Calibri Light"/>
          <w:b/>
          <w:lang w:val="de-DE"/>
        </w:rPr>
        <w:t>B</w:t>
      </w:r>
      <w:r w:rsidR="006E1D92" w:rsidRPr="000F67CA">
        <w:rPr>
          <w:rFonts w:ascii="Calibri Light" w:hAnsi="Calibri Light"/>
          <w:b/>
          <w:lang w:val="de-DE"/>
        </w:rPr>
        <w:t>ei Fragen zum Datenschutz kontaktieren Sie</w:t>
      </w:r>
    </w:p>
    <w:p w14:paraId="5CBA1703" w14:textId="77777777" w:rsidR="0063112C" w:rsidRPr="0063112C" w:rsidRDefault="0063112C" w:rsidP="0063112C">
      <w:pPr>
        <w:jc w:val="both"/>
        <w:rPr>
          <w:rFonts w:ascii="Calibri Light" w:hAnsi="Calibri Light"/>
          <w:lang w:val="de-DE"/>
        </w:rPr>
      </w:pPr>
      <w:r w:rsidRPr="0063112C">
        <w:rPr>
          <w:rFonts w:ascii="Calibri Light" w:hAnsi="Calibri Light"/>
          <w:lang w:val="de-DE"/>
        </w:rPr>
        <w:t>Kiellinie 66</w:t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 w:rsidRPr="000F67CA">
        <w:rPr>
          <w:rFonts w:ascii="Calibri Light" w:hAnsi="Calibri Light"/>
          <w:b/>
          <w:lang w:val="de-DE"/>
        </w:rPr>
        <w:t>unsere Datenschutzbeauftrag</w:t>
      </w:r>
      <w:r w:rsidR="000F67CA">
        <w:rPr>
          <w:rFonts w:ascii="Calibri Light" w:hAnsi="Calibri Light"/>
          <w:b/>
          <w:lang w:val="de-DE"/>
        </w:rPr>
        <w:t>t</w:t>
      </w:r>
      <w:r w:rsidR="006E1D92" w:rsidRPr="000F67CA">
        <w:rPr>
          <w:rFonts w:ascii="Calibri Light" w:hAnsi="Calibri Light"/>
          <w:b/>
          <w:lang w:val="de-DE"/>
        </w:rPr>
        <w:t>e:</w:t>
      </w:r>
      <w:r w:rsidR="006E1D92">
        <w:rPr>
          <w:rFonts w:ascii="Calibri Light" w:hAnsi="Calibri Light"/>
          <w:lang w:val="de-DE"/>
        </w:rPr>
        <w:t xml:space="preserve"> </w:t>
      </w:r>
    </w:p>
    <w:p w14:paraId="6A11B1F8" w14:textId="77777777" w:rsidR="000F67CA" w:rsidRDefault="0063112C" w:rsidP="0063112C">
      <w:pPr>
        <w:jc w:val="both"/>
        <w:rPr>
          <w:rFonts w:ascii="Calibri Light" w:hAnsi="Calibri Light"/>
          <w:lang w:val="de-DE"/>
        </w:rPr>
      </w:pPr>
      <w:r w:rsidRPr="0063112C">
        <w:rPr>
          <w:rFonts w:ascii="Calibri Light" w:hAnsi="Calibri Light"/>
          <w:lang w:val="de-DE"/>
        </w:rPr>
        <w:t>D-24105 Kiel</w:t>
      </w:r>
      <w:r w:rsidR="000F67CA">
        <w:rPr>
          <w:rFonts w:ascii="Calibri Light" w:hAnsi="Calibri Light"/>
          <w:lang w:val="de-DE"/>
        </w:rPr>
        <w:tab/>
      </w:r>
      <w:r w:rsidR="000F67CA">
        <w:rPr>
          <w:rFonts w:ascii="Calibri Light" w:hAnsi="Calibri Light"/>
          <w:lang w:val="de-DE"/>
        </w:rPr>
        <w:tab/>
      </w:r>
      <w:r w:rsidR="000F67CA">
        <w:rPr>
          <w:rFonts w:ascii="Calibri Light" w:hAnsi="Calibri Light"/>
          <w:lang w:val="de-DE"/>
        </w:rPr>
        <w:tab/>
      </w:r>
      <w:r w:rsidR="000F67CA">
        <w:rPr>
          <w:rFonts w:ascii="Calibri Light" w:hAnsi="Calibri Light"/>
          <w:lang w:val="de-DE"/>
        </w:rPr>
        <w:tab/>
      </w:r>
      <w:r w:rsidR="000F67CA">
        <w:rPr>
          <w:rFonts w:ascii="Calibri Light" w:hAnsi="Calibri Light"/>
          <w:lang w:val="de-DE"/>
        </w:rPr>
        <w:tab/>
        <w:t>Korinna Werner-Schwarz</w:t>
      </w:r>
    </w:p>
    <w:p w14:paraId="43E555CE" w14:textId="77777777" w:rsidR="000F67CA" w:rsidRDefault="000F67CA" w:rsidP="0063112C">
      <w:pPr>
        <w:jc w:val="both"/>
        <w:rPr>
          <w:rFonts w:ascii="Calibri Light" w:hAnsi="Calibri Light"/>
          <w:lang w:val="de-DE"/>
        </w:rPr>
      </w:pPr>
      <w:r>
        <w:rPr>
          <w:rFonts w:ascii="Calibri Light" w:hAnsi="Calibri Light"/>
          <w:lang w:val="de-DE"/>
        </w:rPr>
        <w:t>Tel: 0431 8814 1</w:t>
      </w:r>
      <w:r w:rsidR="00F25E29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 xml:space="preserve">E-Mail: </w:t>
      </w:r>
      <w:hyperlink r:id="rId9" w:history="1">
        <w:r w:rsidRPr="004A7F0C">
          <w:rPr>
            <w:rStyle w:val="Hyperlink"/>
            <w:rFonts w:ascii="Calibri Light" w:hAnsi="Calibri Light"/>
            <w:lang w:val="de-DE"/>
          </w:rPr>
          <w:t>datenschutz@ifw-kiel.de</w:t>
        </w:r>
      </w:hyperlink>
    </w:p>
    <w:p w14:paraId="50198A17" w14:textId="21DEFAFB" w:rsidR="0063112C" w:rsidRDefault="0063112C" w:rsidP="0063112C">
      <w:pPr>
        <w:jc w:val="both"/>
        <w:rPr>
          <w:rFonts w:ascii="Calibri Light" w:hAnsi="Calibri Light"/>
          <w:lang w:val="de-DE"/>
        </w:rPr>
      </w:pPr>
      <w:r>
        <w:rPr>
          <w:rFonts w:ascii="Calibri Light" w:hAnsi="Calibri Light"/>
          <w:lang w:val="de-DE"/>
        </w:rPr>
        <w:t xml:space="preserve">E-Mail: </w:t>
      </w:r>
      <w:hyperlink r:id="rId10" w:history="1">
        <w:r w:rsidR="00D241D2" w:rsidRPr="00D241D2">
          <w:rPr>
            <w:rStyle w:val="Hyperlink"/>
            <w:rFonts w:ascii="Calibri Light" w:hAnsi="Calibri Light" w:cs="Calibri Light"/>
            <w:lang w:val="de-DE"/>
          </w:rPr>
          <w:t>wwc.kiel@gmx.de</w:t>
        </w:r>
      </w:hyperlink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  <w:r w:rsidR="006E1D92">
        <w:rPr>
          <w:rFonts w:ascii="Calibri Light" w:hAnsi="Calibri Light"/>
          <w:lang w:val="de-DE"/>
        </w:rPr>
        <w:tab/>
      </w:r>
    </w:p>
    <w:p w14:paraId="7ED36E6A" w14:textId="77777777" w:rsidR="00732F46" w:rsidRPr="000F67CA" w:rsidRDefault="00732F46" w:rsidP="0063112C">
      <w:pPr>
        <w:jc w:val="both"/>
        <w:rPr>
          <w:rFonts w:ascii="Calibri Light" w:hAnsi="Calibri Light"/>
          <w:lang w:val="de-DE"/>
        </w:rPr>
      </w:pPr>
    </w:p>
    <w:p w14:paraId="103FE574" w14:textId="77777777" w:rsidR="0063112C" w:rsidRPr="00732F46" w:rsidRDefault="0063112C" w:rsidP="0063112C">
      <w:pPr>
        <w:jc w:val="both"/>
        <w:rPr>
          <w:rFonts w:ascii="Calibri Light" w:hAnsi="Calibri Light"/>
          <w:b/>
          <w:lang w:val="de-DE"/>
        </w:rPr>
      </w:pPr>
      <w:r w:rsidRPr="00732F46">
        <w:rPr>
          <w:rFonts w:ascii="Calibri Light" w:hAnsi="Calibri Light"/>
          <w:b/>
          <w:lang w:val="de-DE"/>
        </w:rPr>
        <w:t>Name, Vorname</w:t>
      </w:r>
    </w:p>
    <w:p w14:paraId="7E5239E0" w14:textId="77777777" w:rsidR="0063112C" w:rsidRDefault="0063112C" w:rsidP="000F67CA">
      <w:pPr>
        <w:pStyle w:val="Text"/>
        <w:pBdr>
          <w:bottom w:val="single" w:sz="4" w:space="1" w:color="auto"/>
        </w:pBdr>
        <w:rPr>
          <w:lang w:val="de-DE"/>
        </w:rPr>
      </w:pPr>
    </w:p>
    <w:p w14:paraId="3383430F" w14:textId="77777777" w:rsidR="0063112C" w:rsidRPr="00732F46" w:rsidRDefault="00E70F61" w:rsidP="00732F46">
      <w:pPr>
        <w:jc w:val="both"/>
        <w:rPr>
          <w:rFonts w:ascii="Calibri Light" w:hAnsi="Calibri Light"/>
          <w:b/>
          <w:lang w:val="de-DE"/>
        </w:rPr>
      </w:pPr>
      <w:r>
        <w:rPr>
          <w:rFonts w:ascii="Calibri Light" w:hAnsi="Calibri Light"/>
          <w:b/>
          <w:lang w:val="de-DE"/>
        </w:rPr>
        <w:t>Firma, Institution</w:t>
      </w:r>
    </w:p>
    <w:p w14:paraId="4DB05384" w14:textId="77777777" w:rsidR="00732F46" w:rsidRDefault="00732F46" w:rsidP="00732F46">
      <w:pPr>
        <w:pStyle w:val="Text"/>
        <w:pBdr>
          <w:bottom w:val="single" w:sz="4" w:space="1" w:color="auto"/>
        </w:pBdr>
        <w:rPr>
          <w:lang w:val="de-DE"/>
        </w:rPr>
      </w:pPr>
    </w:p>
    <w:p w14:paraId="0080CA38" w14:textId="77777777" w:rsidR="0063112C" w:rsidRPr="00732F46" w:rsidRDefault="0063112C" w:rsidP="00732F46">
      <w:pPr>
        <w:jc w:val="both"/>
        <w:rPr>
          <w:rFonts w:ascii="Calibri Light" w:hAnsi="Calibri Light"/>
          <w:b/>
          <w:lang w:val="de-DE"/>
        </w:rPr>
      </w:pPr>
      <w:r w:rsidRPr="00732F46">
        <w:rPr>
          <w:rFonts w:ascii="Calibri Light" w:hAnsi="Calibri Light"/>
          <w:b/>
          <w:lang w:val="de-DE"/>
        </w:rPr>
        <w:t>E-Mail- Adresse (persönlich oder Assistenz E-Mail)</w:t>
      </w:r>
    </w:p>
    <w:p w14:paraId="67DA82F5" w14:textId="77777777" w:rsidR="0063112C" w:rsidRDefault="0063112C" w:rsidP="00732F46">
      <w:pPr>
        <w:pStyle w:val="Text"/>
        <w:pBdr>
          <w:bottom w:val="single" w:sz="4" w:space="1" w:color="auto"/>
        </w:pBdr>
        <w:rPr>
          <w:lang w:val="de-DE"/>
        </w:rPr>
      </w:pPr>
    </w:p>
    <w:p w14:paraId="44DEEF2F" w14:textId="77777777" w:rsidR="0063112C" w:rsidRDefault="0063112C" w:rsidP="00732F46">
      <w:pPr>
        <w:jc w:val="both"/>
        <w:rPr>
          <w:rFonts w:ascii="Calibri Light" w:hAnsi="Calibri Light"/>
          <w:b/>
          <w:lang w:val="de-DE"/>
        </w:rPr>
      </w:pPr>
      <w:r w:rsidRPr="00732F46">
        <w:rPr>
          <w:rFonts w:ascii="Calibri Light" w:hAnsi="Calibri Light"/>
          <w:b/>
          <w:lang w:val="de-DE"/>
        </w:rPr>
        <w:t>Postalische Adresse (ergänzend oder alternativ zur E-Mail)</w:t>
      </w:r>
    </w:p>
    <w:p w14:paraId="378ABEE2" w14:textId="77777777" w:rsidR="000F67CA" w:rsidRPr="000F67CA" w:rsidRDefault="000F67CA" w:rsidP="000F67CA">
      <w:pPr>
        <w:pBdr>
          <w:bottom w:val="single" w:sz="4" w:space="1" w:color="auto"/>
        </w:pBdr>
        <w:jc w:val="both"/>
        <w:rPr>
          <w:rFonts w:ascii="Calibri Light" w:hAnsi="Calibri Light"/>
          <w:lang w:val="de-DE"/>
        </w:rPr>
      </w:pPr>
    </w:p>
    <w:p w14:paraId="60C9B1A7" w14:textId="77777777" w:rsidR="000F67CA" w:rsidRPr="000F67CA" w:rsidRDefault="000F67CA" w:rsidP="00732F46">
      <w:pPr>
        <w:jc w:val="both"/>
        <w:rPr>
          <w:rFonts w:ascii="Calibri Light" w:hAnsi="Calibri Light"/>
          <w:lang w:val="de-DE"/>
        </w:rPr>
      </w:pPr>
    </w:p>
    <w:p w14:paraId="34B12D6F" w14:textId="77777777" w:rsidR="000F67CA" w:rsidRPr="000F67CA" w:rsidRDefault="000F67CA" w:rsidP="00732F46">
      <w:pPr>
        <w:jc w:val="both"/>
        <w:rPr>
          <w:rFonts w:ascii="Calibri Light" w:hAnsi="Calibri Light"/>
          <w:lang w:val="de-DE"/>
        </w:rPr>
      </w:pPr>
    </w:p>
    <w:p w14:paraId="0C28C608" w14:textId="77777777" w:rsidR="000F67CA" w:rsidRDefault="000F67CA" w:rsidP="00732F46">
      <w:pPr>
        <w:jc w:val="both"/>
        <w:rPr>
          <w:rFonts w:ascii="Calibri Light" w:hAnsi="Calibri Light"/>
          <w:lang w:val="de-DE"/>
        </w:rPr>
      </w:pPr>
    </w:p>
    <w:p w14:paraId="1341D80E" w14:textId="77777777" w:rsidR="000F67CA" w:rsidRPr="000F67CA" w:rsidRDefault="000F67CA" w:rsidP="000F67CA">
      <w:pPr>
        <w:pBdr>
          <w:bottom w:val="single" w:sz="4" w:space="1" w:color="auto"/>
        </w:pBdr>
        <w:jc w:val="both"/>
        <w:rPr>
          <w:rFonts w:ascii="Calibri Light" w:hAnsi="Calibri Light"/>
          <w:lang w:val="de-DE"/>
        </w:rPr>
      </w:pPr>
      <w:r w:rsidRPr="000F67CA">
        <w:rPr>
          <w:rFonts w:ascii="Calibri Light" w:hAnsi="Calibri Light"/>
          <w:b/>
          <w:lang w:val="de-DE"/>
        </w:rPr>
        <w:t>Datum:</w:t>
      </w:r>
      <w:r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ab/>
      </w:r>
      <w:r>
        <w:rPr>
          <w:rFonts w:ascii="Calibri Light" w:hAnsi="Calibri Light"/>
          <w:lang w:val="de-DE"/>
        </w:rPr>
        <w:tab/>
      </w:r>
      <w:r w:rsidRPr="000F67CA">
        <w:rPr>
          <w:rFonts w:ascii="Calibri Light" w:hAnsi="Calibri Light"/>
          <w:b/>
          <w:lang w:val="de-DE"/>
        </w:rPr>
        <w:t>Unterschrift:</w:t>
      </w:r>
    </w:p>
    <w:sectPr w:rsidR="000F67CA" w:rsidRPr="000F67CA" w:rsidSect="00335BC5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20"/>
      <w:pgMar w:top="2269" w:right="2552" w:bottom="1134" w:left="130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DF698" w14:textId="77777777" w:rsidR="00335BC5" w:rsidRDefault="00335BC5" w:rsidP="00EB3BD1">
      <w:r>
        <w:separator/>
      </w:r>
    </w:p>
  </w:endnote>
  <w:endnote w:type="continuationSeparator" w:id="0">
    <w:p w14:paraId="06CDFB92" w14:textId="77777777" w:rsidR="00335BC5" w:rsidRDefault="00335BC5" w:rsidP="00EB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Palatino Italic">
    <w:altName w:val="Times New Roman"/>
    <w:panose1 w:val="00000000000000000000"/>
    <w:charset w:val="00"/>
    <w:family w:val="roman"/>
    <w:notTrueType/>
    <w:pitch w:val="default"/>
  </w:font>
  <w:font w:name="Calibri Light Itali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aka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FF10B" w14:textId="77777777" w:rsidR="00FB20DC" w:rsidRDefault="00FB20D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1D728A9" wp14:editId="663FE064">
              <wp:simplePos x="0" y="0"/>
              <wp:positionH relativeFrom="page">
                <wp:posOffset>828040</wp:posOffset>
              </wp:positionH>
              <wp:positionV relativeFrom="page">
                <wp:posOffset>10099040</wp:posOffset>
              </wp:positionV>
              <wp:extent cx="1544400" cy="255600"/>
              <wp:effectExtent l="0" t="0" r="0" b="1143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400" cy="2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13901167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2B05981" w14:textId="77777777" w:rsidR="00FB20DC" w:rsidRDefault="00FB20DC" w:rsidP="00FB20DC">
                              <w:pPr>
                                <w:pStyle w:val="BriefSeitenzahl"/>
                              </w:pPr>
                              <w:r>
                                <w:rPr>
                                  <w:lang w:val="de-DE"/>
                                </w:rPr>
                                <w:t xml:space="preserve">Seite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instrText>PAGE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E0007F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lang w:val="de-DE"/>
                                </w:rPr>
                                <w:t xml:space="preserve"> von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instrText>NUMPAGES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E0007F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2664CDB" w14:textId="77777777" w:rsidR="00FB20DC" w:rsidRPr="00EB3BD1" w:rsidRDefault="00FB20DC" w:rsidP="00FB20DC">
                          <w:pPr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728A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65.2pt;margin-top:795.2pt;width:121.6pt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" filled="f" stroked="f">
              <v:textbox inset="0,0,0,0">
                <w:txbxContent>
                  <w:sdt>
                    <w:sdtPr>
                      <w:id w:val="139011671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2B05981" w14:textId="77777777" w:rsidR="00FB20DC" w:rsidRDefault="00FB20DC" w:rsidP="00FB20DC">
                        <w:pPr>
                          <w:pStyle w:val="BriefSeitenzahl"/>
                        </w:pPr>
                        <w:r>
                          <w:rPr>
                            <w:lang w:val="de-DE"/>
                          </w:rPr>
                          <w:t xml:space="preserve">Seite 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instrText>PAGE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E0007F">
                          <w:rPr>
                            <w:noProof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lang w:val="de-DE"/>
                          </w:rPr>
                          <w:t xml:space="preserve"> von 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instrText>NUMPAGES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E0007F">
                          <w:rPr>
                            <w:noProof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42664CDB" w14:textId="77777777" w:rsidR="00FB20DC" w:rsidRPr="00EB3BD1" w:rsidRDefault="00FB20DC" w:rsidP="00FB20DC">
                    <w:pPr>
                      <w:rPr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6B817" w14:textId="77777777" w:rsidR="00EB3BD1" w:rsidRDefault="00896FA3">
    <w:pPr>
      <w:pStyle w:val="Fuzeile"/>
    </w:pPr>
    <w:r>
      <w:rPr>
        <w:noProof/>
        <w:lang w:val="de-DE" w:eastAsia="de-DE"/>
      </w:rPr>
      <w:drawing>
        <wp:anchor distT="114300" distB="114300" distL="114300" distR="114300" simplePos="0" relativeHeight="251666432" behindDoc="1" locked="0" layoutInCell="0" allowOverlap="1" wp14:anchorId="25718475" wp14:editId="0EF34D6E">
          <wp:simplePos x="0" y="0"/>
          <wp:positionH relativeFrom="page">
            <wp:posOffset>6444615</wp:posOffset>
          </wp:positionH>
          <wp:positionV relativeFrom="page">
            <wp:posOffset>9768552</wp:posOffset>
          </wp:positionV>
          <wp:extent cx="741600" cy="612000"/>
          <wp:effectExtent l="0" t="0" r="1905" b="0"/>
          <wp:wrapNone/>
          <wp:docPr id="13" name="Imag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533">
      <w:rPr>
        <w:noProof/>
        <w:lang w:val="de-DE" w:eastAsia="de-DE"/>
      </w:rPr>
      <w:drawing>
        <wp:anchor distT="114300" distB="114300" distL="114300" distR="114300" simplePos="0" relativeHeight="251668480" behindDoc="1" locked="0" layoutInCell="0" allowOverlap="1" wp14:anchorId="26EE2F08" wp14:editId="1A8F16FB">
          <wp:simplePos x="0" y="0"/>
          <wp:positionH relativeFrom="page">
            <wp:posOffset>-118745</wp:posOffset>
          </wp:positionH>
          <wp:positionV relativeFrom="page">
            <wp:posOffset>5094605</wp:posOffset>
          </wp:positionV>
          <wp:extent cx="439200" cy="4464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392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533">
      <w:rPr>
        <w:noProof/>
        <w:lang w:val="de-DE" w:eastAsia="de-DE"/>
      </w:rPr>
      <w:drawing>
        <wp:anchor distT="114300" distB="114300" distL="114300" distR="114300" simplePos="0" relativeHeight="251669504" behindDoc="1" locked="0" layoutInCell="0" allowOverlap="1" wp14:anchorId="7E716330" wp14:editId="5EF717A1">
          <wp:simplePos x="0" y="0"/>
          <wp:positionH relativeFrom="page">
            <wp:posOffset>-118745</wp:posOffset>
          </wp:positionH>
          <wp:positionV relativeFrom="page">
            <wp:posOffset>3333750</wp:posOffset>
          </wp:positionV>
          <wp:extent cx="439200" cy="4464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92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213B1F" w14:textId="77777777" w:rsidR="00EB3BD1" w:rsidRDefault="00EB3BD1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26A9B" wp14:editId="1CD0A476">
              <wp:simplePos x="0" y="0"/>
              <wp:positionH relativeFrom="page">
                <wp:posOffset>828040</wp:posOffset>
              </wp:positionH>
              <wp:positionV relativeFrom="page">
                <wp:posOffset>10099040</wp:posOffset>
              </wp:positionV>
              <wp:extent cx="1544400" cy="255600"/>
              <wp:effectExtent l="0" t="0" r="0" b="1143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400" cy="2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9838135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1D83283E" w14:textId="77777777" w:rsidR="00EB3BD1" w:rsidRDefault="00EB3BD1" w:rsidP="00EB3BD1">
                              <w:pPr>
                                <w:pStyle w:val="BriefSeitenzahl"/>
                              </w:pPr>
                              <w:r>
                                <w:rPr>
                                  <w:lang w:val="de-DE"/>
                                </w:rPr>
                                <w:t xml:space="preserve">Seite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instrText>PAGE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D2F21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lang w:val="de-DE"/>
                                </w:rPr>
                                <w:t xml:space="preserve"> von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instrText>NUMPAGES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D2F21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BAB91FD" w14:textId="77777777" w:rsidR="00EB3BD1" w:rsidRPr="00EB3BD1" w:rsidRDefault="00EB3BD1">
                          <w:pPr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26A9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5.2pt;margin-top:795.2pt;width:121.6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" filled="f" stroked="f">
              <v:textbox inset="0,0,0,0">
                <w:txbxContent>
                  <w:sdt>
                    <w:sdtPr>
                      <w:id w:val="98381352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1D83283E" w14:textId="77777777" w:rsidR="00EB3BD1" w:rsidRDefault="00EB3BD1" w:rsidP="00EB3BD1">
                        <w:pPr>
                          <w:pStyle w:val="BriefSeitenzahl"/>
                        </w:pPr>
                        <w:r>
                          <w:rPr>
                            <w:lang w:val="de-DE"/>
                          </w:rPr>
                          <w:t xml:space="preserve">Seite 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instrText>PAGE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0D2F21">
                          <w:rPr>
                            <w:noProof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lang w:val="de-DE"/>
                          </w:rPr>
                          <w:t xml:space="preserve"> von 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instrText>NUMPAGES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0D2F21">
                          <w:rPr>
                            <w:noProof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4BAB91FD" w14:textId="77777777" w:rsidR="00EB3BD1" w:rsidRPr="00EB3BD1" w:rsidRDefault="00EB3BD1">
                    <w:pPr>
                      <w:rPr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AD0CD" w14:textId="77777777" w:rsidR="00335BC5" w:rsidRDefault="00335BC5" w:rsidP="00EB3BD1">
      <w:r>
        <w:separator/>
      </w:r>
    </w:p>
  </w:footnote>
  <w:footnote w:type="continuationSeparator" w:id="0">
    <w:p w14:paraId="16B3B4B1" w14:textId="77777777" w:rsidR="00335BC5" w:rsidRDefault="00335BC5" w:rsidP="00EB3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6034" w14:textId="77777777" w:rsidR="00EB3BD1" w:rsidRDefault="00FB1B0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4624" behindDoc="0" locked="0" layoutInCell="1" allowOverlap="1" wp14:anchorId="5A87DE9F" wp14:editId="2974686F">
          <wp:simplePos x="0" y="0"/>
          <wp:positionH relativeFrom="column">
            <wp:posOffset>4733324</wp:posOffset>
          </wp:positionH>
          <wp:positionV relativeFrom="paragraph">
            <wp:posOffset>-141668</wp:posOffset>
          </wp:positionV>
          <wp:extent cx="1625047" cy="631065"/>
          <wp:effectExtent l="0" t="0" r="0" b="0"/>
          <wp:wrapNone/>
          <wp:docPr id="3" name="Grafik 3" descr="O:\PRC\Corporate_Design\Vorlagen\Logos\JPG (Web + Print)\IfW_Logo_master_de_RGB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RC\Corporate_Design\Vorlagen\Logos\JPG (Web + Print)\IfW_Logo_master_d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436" cy="63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8DEEA" w14:textId="77777777" w:rsidR="00EB3BD1" w:rsidRDefault="00FB1B0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3B90460D" wp14:editId="28DC45E1">
          <wp:simplePos x="0" y="0"/>
          <wp:positionH relativeFrom="column">
            <wp:posOffset>3711575</wp:posOffset>
          </wp:positionH>
          <wp:positionV relativeFrom="paragraph">
            <wp:posOffset>-199479</wp:posOffset>
          </wp:positionV>
          <wp:extent cx="2653139" cy="1030310"/>
          <wp:effectExtent l="0" t="0" r="0" b="0"/>
          <wp:wrapNone/>
          <wp:docPr id="1" name="Grafik 1" descr="O:\PRC\Corporate_Design\Vorlagen\Logos\JPG (Web + Print)\IfW_Logo_master_de_RGB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RC\Corporate_Design\Vorlagen\Logos\JPG (Web + Print)\IfW_Logo_master_d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3139" cy="103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2C"/>
    <w:rsid w:val="00006214"/>
    <w:rsid w:val="00020509"/>
    <w:rsid w:val="000D2F21"/>
    <w:rsid w:val="000F67CA"/>
    <w:rsid w:val="00102B45"/>
    <w:rsid w:val="00111835"/>
    <w:rsid w:val="001134D8"/>
    <w:rsid w:val="001818C6"/>
    <w:rsid w:val="00185D0D"/>
    <w:rsid w:val="001938CF"/>
    <w:rsid w:val="001A508E"/>
    <w:rsid w:val="001E6D66"/>
    <w:rsid w:val="0022039B"/>
    <w:rsid w:val="002846F2"/>
    <w:rsid w:val="00335BC5"/>
    <w:rsid w:val="003A6CA4"/>
    <w:rsid w:val="003B336D"/>
    <w:rsid w:val="003C10A0"/>
    <w:rsid w:val="003C2070"/>
    <w:rsid w:val="003E7143"/>
    <w:rsid w:val="003F357C"/>
    <w:rsid w:val="004D13F7"/>
    <w:rsid w:val="00515517"/>
    <w:rsid w:val="0052418D"/>
    <w:rsid w:val="00542437"/>
    <w:rsid w:val="00570F28"/>
    <w:rsid w:val="0057636B"/>
    <w:rsid w:val="005776F0"/>
    <w:rsid w:val="005819C6"/>
    <w:rsid w:val="005D1930"/>
    <w:rsid w:val="0063112C"/>
    <w:rsid w:val="00635298"/>
    <w:rsid w:val="0064531E"/>
    <w:rsid w:val="006718B5"/>
    <w:rsid w:val="00677568"/>
    <w:rsid w:val="0069569F"/>
    <w:rsid w:val="006E1D92"/>
    <w:rsid w:val="006F0CBD"/>
    <w:rsid w:val="0070345C"/>
    <w:rsid w:val="00706506"/>
    <w:rsid w:val="007142C2"/>
    <w:rsid w:val="00732F46"/>
    <w:rsid w:val="00741127"/>
    <w:rsid w:val="00840832"/>
    <w:rsid w:val="00870C29"/>
    <w:rsid w:val="00896FA3"/>
    <w:rsid w:val="008C219C"/>
    <w:rsid w:val="009908DA"/>
    <w:rsid w:val="009934D4"/>
    <w:rsid w:val="009D647A"/>
    <w:rsid w:val="00A0011F"/>
    <w:rsid w:val="00A02A1D"/>
    <w:rsid w:val="00A64FD9"/>
    <w:rsid w:val="00A754DD"/>
    <w:rsid w:val="00AB0DF1"/>
    <w:rsid w:val="00AB685C"/>
    <w:rsid w:val="00AD7623"/>
    <w:rsid w:val="00AF3FDF"/>
    <w:rsid w:val="00B159B9"/>
    <w:rsid w:val="00B32EA7"/>
    <w:rsid w:val="00B36627"/>
    <w:rsid w:val="00B5285E"/>
    <w:rsid w:val="00BA59F5"/>
    <w:rsid w:val="00BC4CBA"/>
    <w:rsid w:val="00BF7C0E"/>
    <w:rsid w:val="00C013A7"/>
    <w:rsid w:val="00C65BC7"/>
    <w:rsid w:val="00C86DB5"/>
    <w:rsid w:val="00CC1B75"/>
    <w:rsid w:val="00D241D2"/>
    <w:rsid w:val="00D56657"/>
    <w:rsid w:val="00D74C23"/>
    <w:rsid w:val="00E0007F"/>
    <w:rsid w:val="00E16B90"/>
    <w:rsid w:val="00E2243E"/>
    <w:rsid w:val="00E34E32"/>
    <w:rsid w:val="00E412E1"/>
    <w:rsid w:val="00E70F61"/>
    <w:rsid w:val="00E81086"/>
    <w:rsid w:val="00EB3BD1"/>
    <w:rsid w:val="00EE5533"/>
    <w:rsid w:val="00F00896"/>
    <w:rsid w:val="00F02B8B"/>
    <w:rsid w:val="00F25E29"/>
    <w:rsid w:val="00F26395"/>
    <w:rsid w:val="00F278ED"/>
    <w:rsid w:val="00F53D95"/>
    <w:rsid w:val="00F67F40"/>
    <w:rsid w:val="00F903A3"/>
    <w:rsid w:val="00FB1B03"/>
    <w:rsid w:val="00FB20DC"/>
    <w:rsid w:val="00FE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CD4FBD"/>
  <w15:docId w15:val="{0AD51EB3-3D8B-44BF-B259-5C1B9FA2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Helvetica" w:hAnsi="Helvetica" w:cs="Helvetic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F831F0"/>
    <w:rPr>
      <w:color w:val="0000FF" w:themeColor="hyperlink"/>
      <w:u w:val="single"/>
    </w:rPr>
  </w:style>
  <w:style w:type="paragraph" w:customStyle="1" w:styleId="Noparagraphstyle">
    <w:name w:val="[No paragraph style]"/>
    <w:link w:val="NoparagraphstyleZchn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FensterAbsender">
    <w:name w:val="Fenster_Absender"/>
    <w:basedOn w:val="Noparagraphstyle"/>
    <w:qFormat/>
    <w:rsid w:val="003F357C"/>
    <w:pPr>
      <w:tabs>
        <w:tab w:val="right" w:pos="1000"/>
      </w:tabs>
      <w:spacing w:line="190" w:lineRule="exact"/>
    </w:pPr>
    <w:rPr>
      <w:rFonts w:ascii="Calibri Light" w:hAnsi="Calibri Light" w:cs="Calibri Light"/>
      <w:color w:val="808080" w:themeColor="background1" w:themeShade="80"/>
      <w:sz w:val="16"/>
      <w:szCs w:val="16"/>
    </w:rPr>
  </w:style>
  <w:style w:type="paragraph" w:customStyle="1" w:styleId="FensterAdresse">
    <w:name w:val="Fenster_Adresse"/>
    <w:basedOn w:val="Noparagraphstyle"/>
    <w:qFormat/>
    <w:pPr>
      <w:spacing w:line="210" w:lineRule="exact"/>
    </w:pPr>
    <w:rPr>
      <w:rFonts w:ascii="Calibri Light" w:hAnsi="Calibri Light" w:cs="Calibri Light"/>
      <w:sz w:val="20"/>
      <w:szCs w:val="20"/>
    </w:rPr>
  </w:style>
  <w:style w:type="paragraph" w:customStyle="1" w:styleId="FensterAdresseStrasse">
    <w:name w:val="Fenster_Adresse_Strasse"/>
    <w:basedOn w:val="Noparagraphstyle"/>
    <w:qFormat/>
    <w:pPr>
      <w:spacing w:before="40" w:line="210" w:lineRule="exact"/>
    </w:pPr>
    <w:rPr>
      <w:rFonts w:ascii="Calibri Light" w:hAnsi="Calibri Light" w:cs="Calibri Light"/>
      <w:sz w:val="20"/>
      <w:szCs w:val="20"/>
    </w:rPr>
  </w:style>
  <w:style w:type="paragraph" w:customStyle="1" w:styleId="FensterAdresseName">
    <w:name w:val="Fenster_Adresse_Name"/>
    <w:basedOn w:val="Noparagraphstyle"/>
    <w:qFormat/>
    <w:rsid w:val="00E2243E"/>
    <w:pPr>
      <w:spacing w:line="210" w:lineRule="exact"/>
    </w:pPr>
    <w:rPr>
      <w:rFonts w:ascii="Arial Bold" w:hAnsi="Arial Bold" w:cs="Arial Bold"/>
      <w:b/>
      <w:sz w:val="18"/>
      <w:szCs w:val="18"/>
    </w:rPr>
  </w:style>
  <w:style w:type="paragraph" w:customStyle="1" w:styleId="Adresszeile">
    <w:name w:val="Adresszeile"/>
    <w:basedOn w:val="Noparagraphstyle"/>
    <w:qFormat/>
    <w:pPr>
      <w:tabs>
        <w:tab w:val="right" w:pos="1000"/>
      </w:tabs>
      <w:spacing w:line="223" w:lineRule="exact"/>
    </w:pPr>
    <w:rPr>
      <w:rFonts w:ascii="Calibri Light" w:hAnsi="Calibri Light" w:cs="Calibri Light"/>
      <w:color w:val="9C9D9F"/>
      <w:sz w:val="19"/>
      <w:szCs w:val="19"/>
    </w:rPr>
  </w:style>
  <w:style w:type="paragraph" w:customStyle="1" w:styleId="Absender">
    <w:name w:val="Absender"/>
    <w:basedOn w:val="Noparagraphstyle"/>
    <w:qFormat/>
    <w:rsid w:val="003F357C"/>
    <w:pPr>
      <w:tabs>
        <w:tab w:val="right" w:pos="700"/>
      </w:tabs>
      <w:spacing w:line="223" w:lineRule="exact"/>
      <w:jc w:val="right"/>
    </w:pPr>
    <w:rPr>
      <w:rFonts w:ascii="Calibri Light" w:hAnsi="Calibri Light" w:cs="Calibri Light"/>
      <w:color w:val="808080" w:themeColor="background1" w:themeShade="80"/>
      <w:w w:val="99"/>
      <w:sz w:val="19"/>
      <w:szCs w:val="19"/>
    </w:rPr>
  </w:style>
  <w:style w:type="paragraph" w:customStyle="1" w:styleId="AbsenderNummern">
    <w:name w:val="Absender_Nummern"/>
    <w:basedOn w:val="Absender"/>
    <w:qFormat/>
    <w:pPr>
      <w:tabs>
        <w:tab w:val="left" w:pos="2600"/>
      </w:tabs>
    </w:pPr>
  </w:style>
  <w:style w:type="paragraph" w:customStyle="1" w:styleId="AbsenderNamefett">
    <w:name w:val="Absender_Name_fett"/>
    <w:basedOn w:val="Noparagraphstyle"/>
    <w:qFormat/>
    <w:rsid w:val="00E2243E"/>
    <w:pPr>
      <w:tabs>
        <w:tab w:val="right" w:pos="700"/>
      </w:tabs>
      <w:spacing w:before="40" w:line="227" w:lineRule="exact"/>
      <w:jc w:val="right"/>
    </w:pPr>
    <w:rPr>
      <w:rFonts w:ascii="Arial Bold" w:hAnsi="Arial Bold" w:cs="Arial Bold"/>
      <w:b/>
      <w:sz w:val="17"/>
      <w:szCs w:val="17"/>
    </w:rPr>
  </w:style>
  <w:style w:type="paragraph" w:customStyle="1" w:styleId="AbsenderTitelkursiv">
    <w:name w:val="Absender_Titel_kursiv"/>
    <w:basedOn w:val="Noparagraphstyle"/>
    <w:qFormat/>
    <w:rsid w:val="00E2243E"/>
    <w:pPr>
      <w:tabs>
        <w:tab w:val="right" w:pos="580"/>
      </w:tabs>
      <w:spacing w:after="100" w:line="227" w:lineRule="exact"/>
      <w:jc w:val="right"/>
    </w:pPr>
    <w:rPr>
      <w:rFonts w:ascii="Palatino Italic" w:hAnsi="Palatino Italic" w:cs="Palatino Italic"/>
      <w:i/>
      <w:sz w:val="17"/>
      <w:szCs w:val="17"/>
    </w:rPr>
  </w:style>
  <w:style w:type="paragraph" w:customStyle="1" w:styleId="Betreff">
    <w:name w:val="Betreff"/>
    <w:basedOn w:val="Noparagraphstyle"/>
    <w:link w:val="BetreffZchn"/>
    <w:qFormat/>
    <w:rsid w:val="00E2243E"/>
    <w:pPr>
      <w:spacing w:line="240" w:lineRule="exact"/>
    </w:pPr>
    <w:rPr>
      <w:rFonts w:ascii="Arial Bold" w:hAnsi="Arial Bold" w:cs="Arial Bold"/>
      <w:b/>
      <w:sz w:val="20"/>
      <w:szCs w:val="20"/>
    </w:rPr>
  </w:style>
  <w:style w:type="paragraph" w:customStyle="1" w:styleId="Text">
    <w:name w:val="Text"/>
    <w:basedOn w:val="Noparagraphstyle"/>
    <w:qFormat/>
    <w:pPr>
      <w:spacing w:line="240" w:lineRule="exact"/>
    </w:pPr>
    <w:rPr>
      <w:rFonts w:ascii="Calibri Light" w:hAnsi="Calibri Light" w:cs="Calibri Light"/>
      <w:sz w:val="20"/>
      <w:szCs w:val="20"/>
    </w:rPr>
  </w:style>
  <w:style w:type="paragraph" w:customStyle="1" w:styleId="TextDatum">
    <w:name w:val="Text_Datum"/>
    <w:basedOn w:val="Text"/>
    <w:qFormat/>
    <w:pPr>
      <w:jc w:val="right"/>
    </w:pPr>
    <w:rPr>
      <w:spacing w:val="4"/>
    </w:rPr>
  </w:style>
  <w:style w:type="paragraph" w:customStyle="1" w:styleId="Fussnote">
    <w:name w:val="Fussnote"/>
    <w:basedOn w:val="Text"/>
    <w:qFormat/>
    <w:rPr>
      <w:color w:val="868789"/>
      <w:sz w:val="16"/>
      <w:szCs w:val="16"/>
    </w:rPr>
  </w:style>
  <w:style w:type="paragraph" w:customStyle="1" w:styleId="Textkursiv">
    <w:name w:val="Text_kursiv"/>
    <w:basedOn w:val="Noparagraphstyle"/>
    <w:qFormat/>
    <w:rsid w:val="00E2243E"/>
    <w:pPr>
      <w:spacing w:line="240" w:lineRule="exact"/>
    </w:pPr>
    <w:rPr>
      <w:rFonts w:ascii="Calibri Light Italic" w:hAnsi="Calibri Light Italic" w:cs="Calibri Light Italic"/>
      <w:sz w:val="20"/>
      <w:szCs w:val="20"/>
      <w:lang w:val="de-DE"/>
    </w:rPr>
  </w:style>
  <w:style w:type="paragraph" w:customStyle="1" w:styleId="BriefSeitenzahl">
    <w:name w:val="Brief_Seitenzahl"/>
    <w:basedOn w:val="Noparagraphstyle"/>
    <w:qFormat/>
    <w:pPr>
      <w:spacing w:line="220" w:lineRule="exact"/>
    </w:pPr>
    <w:rPr>
      <w:rFonts w:ascii="Calibri Light" w:hAnsi="Calibri Light" w:cs="Calibri Light"/>
      <w:color w:val="868789"/>
      <w:sz w:val="19"/>
      <w:szCs w:val="19"/>
    </w:rPr>
  </w:style>
  <w:style w:type="paragraph" w:styleId="Kopfzeile">
    <w:name w:val="header"/>
    <w:basedOn w:val="Standard"/>
    <w:link w:val="KopfzeileZchn"/>
    <w:uiPriority w:val="99"/>
    <w:unhideWhenUsed/>
    <w:rsid w:val="00EB3B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3BD1"/>
    <w:rPr>
      <w:rFonts w:ascii="Helvetica" w:hAnsi="Helvetica" w:cs="Helvetica"/>
    </w:rPr>
  </w:style>
  <w:style w:type="paragraph" w:styleId="Fuzeile">
    <w:name w:val="footer"/>
    <w:basedOn w:val="Standard"/>
    <w:link w:val="FuzeileZchn"/>
    <w:uiPriority w:val="99"/>
    <w:unhideWhenUsed/>
    <w:rsid w:val="00EB3B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3BD1"/>
    <w:rPr>
      <w:rFonts w:ascii="Helvetica" w:hAnsi="Helvetica" w:cs="Helvetic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3B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3BD1"/>
    <w:rPr>
      <w:rFonts w:ascii="Tahoma" w:hAnsi="Tahoma" w:cs="Tahoma"/>
      <w:sz w:val="16"/>
      <w:szCs w:val="16"/>
    </w:rPr>
  </w:style>
  <w:style w:type="paragraph" w:customStyle="1" w:styleId="Headline1">
    <w:name w:val="Headline 1"/>
    <w:basedOn w:val="Betreff"/>
    <w:link w:val="Headline1Zchn"/>
    <w:qFormat/>
    <w:rsid w:val="003C10A0"/>
    <w:pPr>
      <w:spacing w:before="120" w:after="120"/>
    </w:pPr>
    <w:rPr>
      <w:caps/>
      <w:color w:val="01438F"/>
      <w:sz w:val="24"/>
      <w:szCs w:val="28"/>
    </w:rPr>
  </w:style>
  <w:style w:type="paragraph" w:customStyle="1" w:styleId="Headline2">
    <w:name w:val="Headline 2"/>
    <w:basedOn w:val="Headline1"/>
    <w:link w:val="Headline2Zchn"/>
    <w:qFormat/>
    <w:rsid w:val="003C10A0"/>
    <w:pPr>
      <w:spacing w:after="0" w:line="360" w:lineRule="auto"/>
    </w:pPr>
    <w:rPr>
      <w:caps w:val="0"/>
      <w:color w:val="000000" w:themeColor="text1"/>
      <w:sz w:val="20"/>
      <w:szCs w:val="20"/>
    </w:rPr>
  </w:style>
  <w:style w:type="character" w:customStyle="1" w:styleId="NoparagraphstyleZchn">
    <w:name w:val="[No paragraph style] Zchn"/>
    <w:basedOn w:val="Absatz-Standardschriftart"/>
    <w:link w:val="Noparagraphstyle"/>
    <w:rsid w:val="00E16B90"/>
    <w:rPr>
      <w:rFonts w:ascii="Minion Pro" w:hAnsi="Minion Pro" w:cs="Minion Pro"/>
      <w:color w:val="000000"/>
      <w:sz w:val="24"/>
      <w:szCs w:val="24"/>
      <w:u w:color="000000"/>
    </w:rPr>
  </w:style>
  <w:style w:type="character" w:customStyle="1" w:styleId="BetreffZchn">
    <w:name w:val="Betreff Zchn"/>
    <w:basedOn w:val="NoparagraphstyleZchn"/>
    <w:link w:val="Betreff"/>
    <w:rsid w:val="00E16B90"/>
    <w:rPr>
      <w:rFonts w:ascii="Arial Bold" w:hAnsi="Arial Bold" w:cs="Arial Bold"/>
      <w:b/>
      <w:color w:val="000000"/>
      <w:sz w:val="24"/>
      <w:szCs w:val="24"/>
      <w:u w:color="000000"/>
    </w:rPr>
  </w:style>
  <w:style w:type="character" w:customStyle="1" w:styleId="Headline1Zchn">
    <w:name w:val="Headline 1 Zchn"/>
    <w:basedOn w:val="BetreffZchn"/>
    <w:link w:val="Headline1"/>
    <w:rsid w:val="003C10A0"/>
    <w:rPr>
      <w:rFonts w:ascii="Arial Bold" w:hAnsi="Arial Bold" w:cs="Arial Bold"/>
      <w:b/>
      <w:caps/>
      <w:color w:val="01438F"/>
      <w:sz w:val="24"/>
      <w:szCs w:val="28"/>
      <w:u w:color="000000"/>
    </w:rPr>
  </w:style>
  <w:style w:type="paragraph" w:customStyle="1" w:styleId="Headline3">
    <w:name w:val="Headline 3"/>
    <w:basedOn w:val="Headline1"/>
    <w:link w:val="Headline3Zchn"/>
    <w:qFormat/>
    <w:rsid w:val="003C10A0"/>
    <w:pPr>
      <w:spacing w:before="0" w:after="0" w:line="360" w:lineRule="auto"/>
    </w:pPr>
    <w:rPr>
      <w:caps w:val="0"/>
      <w:color w:val="7F7F7F" w:themeColor="text1" w:themeTint="80"/>
      <w:sz w:val="18"/>
      <w:szCs w:val="18"/>
    </w:rPr>
  </w:style>
  <w:style w:type="character" w:customStyle="1" w:styleId="Headline2Zchn">
    <w:name w:val="Headline 2 Zchn"/>
    <w:basedOn w:val="Headline1Zchn"/>
    <w:link w:val="Headline2"/>
    <w:rsid w:val="003C10A0"/>
    <w:rPr>
      <w:rFonts w:ascii="Arial Bold" w:hAnsi="Arial Bold" w:cs="Arial Bold"/>
      <w:b/>
      <w:caps w:val="0"/>
      <w:color w:val="000000" w:themeColor="text1"/>
      <w:sz w:val="24"/>
      <w:szCs w:val="28"/>
      <w:u w:color="000000"/>
    </w:rPr>
  </w:style>
  <w:style w:type="character" w:customStyle="1" w:styleId="Headline3Zchn">
    <w:name w:val="Headline 3 Zchn"/>
    <w:basedOn w:val="Headline1Zchn"/>
    <w:link w:val="Headline3"/>
    <w:rsid w:val="003C10A0"/>
    <w:rPr>
      <w:rFonts w:ascii="Arial Bold" w:hAnsi="Arial Bold" w:cs="Arial Bold"/>
      <w:b/>
      <w:caps w:val="0"/>
      <w:color w:val="7F7F7F" w:themeColor="text1" w:themeTint="80"/>
      <w:sz w:val="18"/>
      <w:szCs w:val="18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61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616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616E"/>
    <w:rPr>
      <w:rFonts w:ascii="Helvetica" w:hAnsi="Helvetica" w:cs="Helvetic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61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616E"/>
    <w:rPr>
      <w:rFonts w:ascii="Helvetica" w:hAnsi="Helvetica" w:cs="Helvetic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w-kiel.de/de/datenschutz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wwc.kiel@gmx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tenschutz@ifw-kiel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hyperlink" Target="https://www.leibniz-gemeinschaft.de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ifw-kiel.de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ifw-kiel.d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_Alle-IfW\Corporate%20Design\Word-Vorlagen\Brief%20-%20Letter\IfW-Brief_DE_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35389-E442-4820-B065-E523D6F4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IfW-Brief_DE_blank.dotx</Template>
  <TotalTime>0</TotalTime>
  <Pages>1</Pages>
  <Words>276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Institut für Weltwirtschaft, Kiel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Hagelberg</dc:creator>
  <cp:lastModifiedBy>Breuß, Marei</cp:lastModifiedBy>
  <cp:revision>2</cp:revision>
  <cp:lastPrinted>2018-11-06T08:14:00Z</cp:lastPrinted>
  <dcterms:created xsi:type="dcterms:W3CDTF">2024-04-02T10:31:00Z</dcterms:created>
  <dcterms:modified xsi:type="dcterms:W3CDTF">2024-04-02T10:31:00Z</dcterms:modified>
</cp:coreProperties>
</file>